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  <w:r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  <w:t xml:space="preserve">Smoking resources for Staff </w:t>
      </w:r>
    </w:p>
    <w:p w:rsid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</w:p>
    <w:p w:rsidR="00E05990" w:rsidRPr="00E05990" w:rsidRDefault="00E05990" w:rsidP="00E05990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000000"/>
          <w:sz w:val="24"/>
          <w:szCs w:val="24"/>
          <w:lang w:eastAsia="en-GB"/>
        </w:rPr>
      </w:pPr>
      <w:r w:rsidRPr="00E05990">
        <w:rPr>
          <w:rFonts w:ascii="Century Gothic" w:eastAsia="Times New Roman" w:hAnsi="Century Gothic" w:cs="Segoe UI"/>
          <w:color w:val="000000"/>
          <w:sz w:val="24"/>
          <w:szCs w:val="24"/>
          <w:lang w:eastAsia="en-GB"/>
        </w:rPr>
        <w:t>https://yorkshiresmokefree.nhs.uk/pages/callback-request?gclid=EAIaIQobChMI6d6xpYLJ8AIVju3tCh0CJAICEAAYAiAAEgKSHPD_BwE</w:t>
      </w:r>
    </w:p>
    <w:p w:rsidR="00E05990" w:rsidRPr="00E05990" w:rsidRDefault="00E05990" w:rsidP="00E05990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000000"/>
          <w:sz w:val="24"/>
          <w:szCs w:val="24"/>
          <w:lang w:eastAsia="en-GB"/>
        </w:rPr>
      </w:pPr>
    </w:p>
    <w:p w:rsidR="00E05990" w:rsidRPr="00E05990" w:rsidRDefault="00E05990" w:rsidP="00E05990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000000"/>
          <w:sz w:val="24"/>
          <w:szCs w:val="24"/>
          <w:lang w:eastAsia="en-GB"/>
        </w:rPr>
      </w:pPr>
      <w:r w:rsidRPr="00E05990">
        <w:rPr>
          <w:rFonts w:ascii="Century Gothic" w:eastAsia="Times New Roman" w:hAnsi="Century Gothic" w:cs="Segoe UI"/>
          <w:color w:val="000000"/>
          <w:sz w:val="24"/>
          <w:szCs w:val="24"/>
          <w:lang w:eastAsia="en-GB"/>
        </w:rPr>
        <w:t>This is a 4 week stop smoking support service </w:t>
      </w:r>
    </w:p>
    <w:p w:rsidR="000D429E" w:rsidRPr="00E05990" w:rsidRDefault="00E05990" w:rsidP="00E05990">
      <w:pPr>
        <w:shd w:val="clear" w:color="auto" w:fill="FFFFFF"/>
        <w:spacing w:after="0" w:line="240" w:lineRule="auto"/>
        <w:textAlignment w:val="baseline"/>
        <w:rPr>
          <w:rFonts w:ascii="Century Gothic" w:hAnsi="Century Gothic"/>
          <w:sz w:val="24"/>
        </w:rPr>
      </w:pPr>
      <w:bookmarkStart w:id="0" w:name="_GoBack"/>
      <w:bookmarkEnd w:id="0"/>
    </w:p>
    <w:sectPr w:rsidR="000D429E" w:rsidRPr="00E05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80088"/>
    <w:multiLevelType w:val="multilevel"/>
    <w:tmpl w:val="0AF8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32339C"/>
    <w:multiLevelType w:val="multilevel"/>
    <w:tmpl w:val="31F0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697"/>
    <w:rsid w:val="000E539F"/>
    <w:rsid w:val="00703697"/>
    <w:rsid w:val="00E05990"/>
    <w:rsid w:val="00F0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2AFF"/>
  <w15:chartTrackingRefBased/>
  <w15:docId w15:val="{2832A8DE-BEC0-4856-AD83-CE1AFF3A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s-button-flexcontainer">
    <w:name w:val="ms-button-flexcontainer"/>
    <w:basedOn w:val="DefaultParagraphFont"/>
    <w:rsid w:val="00703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2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60072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8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9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4787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0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58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5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1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078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88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924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138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5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817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41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868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2731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050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90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04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96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01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05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64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19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1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3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8856855">
          <w:marLeft w:val="780"/>
          <w:marRight w:val="24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8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56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18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9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4884653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Norman</dc:creator>
  <cp:keywords/>
  <dc:description/>
  <cp:lastModifiedBy>A Norman</cp:lastModifiedBy>
  <cp:revision>2</cp:revision>
  <dcterms:created xsi:type="dcterms:W3CDTF">2021-05-18T12:52:00Z</dcterms:created>
  <dcterms:modified xsi:type="dcterms:W3CDTF">2021-05-18T12:52:00Z</dcterms:modified>
</cp:coreProperties>
</file>